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="108" w:tblpY="2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508"/>
        <w:gridCol w:w="3509"/>
        <w:gridCol w:w="3509"/>
      </w:tblGrid>
      <w:tr w:rsidR="0015764D" w14:paraId="5F53F7B7" w14:textId="77777777" w:rsidTr="0015764D">
        <w:trPr>
          <w:trHeight w:val="1828"/>
        </w:trPr>
        <w:tc>
          <w:tcPr>
            <w:tcW w:w="35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B36407" w14:textId="2D9FD50A" w:rsidR="0015764D" w:rsidRDefault="00D12987" w:rsidP="0015764D">
            <w:pPr>
              <w:pStyle w:val="Heading3"/>
              <w:jc w:val="center"/>
            </w:pPr>
            <w:r>
              <w:t>Read</w:t>
            </w:r>
          </w:p>
          <w:p w14:paraId="30DF1694" w14:textId="496A29A5" w:rsidR="0015764D" w:rsidRPr="00F57274" w:rsidRDefault="0015764D" w:rsidP="0015764D">
            <w:pPr>
              <w:pStyle w:val="Heading3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9582DC2" wp14:editId="05E07FAD">
                  <wp:simplePos x="0" y="0"/>
                  <wp:positionH relativeFrom="column">
                    <wp:posOffset>274955</wp:posOffset>
                  </wp:positionH>
                  <wp:positionV relativeFrom="paragraph">
                    <wp:posOffset>400615</wp:posOffset>
                  </wp:positionV>
                  <wp:extent cx="1543050" cy="299720"/>
                  <wp:effectExtent l="0" t="0" r="0" b="0"/>
                  <wp:wrapNone/>
                  <wp:docPr id="4" name="Picture 4" descr="U:\#Artwork Library\#KS1\#KS1 General\KS1 People Children Boy Girl\Features\Blank-Eyes_Black-and-Whi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:\#Artwork Library\#KS1\#KS1 General\KS1 People Children Boy Girl\Features\Blank-Eyes_Black-and-Whi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9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and Say</w:t>
            </w:r>
          </w:p>
        </w:tc>
        <w:tc>
          <w:tcPr>
            <w:tcW w:w="3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4852E8" w14:textId="752619B3" w:rsidR="0015764D" w:rsidRDefault="00D12987" w:rsidP="0015764D">
            <w:pPr>
              <w:pStyle w:val="Heading3"/>
              <w:jc w:val="center"/>
            </w:pPr>
            <w:r>
              <w:t>Read</w:t>
            </w:r>
            <w:r w:rsidR="0015764D">
              <w:t>, Say</w:t>
            </w:r>
          </w:p>
          <w:p w14:paraId="7971F737" w14:textId="40C847CF" w:rsidR="0015764D" w:rsidRPr="00F57274" w:rsidRDefault="0015764D" w:rsidP="0015764D">
            <w:pPr>
              <w:pStyle w:val="Heading3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78A86D3" wp14:editId="41F04EF5">
                  <wp:simplePos x="0" y="0"/>
                  <wp:positionH relativeFrom="column">
                    <wp:posOffset>1111493</wp:posOffset>
                  </wp:positionH>
                  <wp:positionV relativeFrom="paragraph">
                    <wp:posOffset>318440</wp:posOffset>
                  </wp:positionV>
                  <wp:extent cx="1025281" cy="561327"/>
                  <wp:effectExtent l="0" t="0" r="3810" b="0"/>
                  <wp:wrapNone/>
                  <wp:docPr id="5" name="Picture 5" descr="U:\# New images\#RCP\KS1 The Journey to Cursive The Letter 'l' (Ladder Family Help Card 1) KS1 Activity Pack\#4-Hand-Gripping-a-Pencil-Ready-to-Write--Handwriting-Writing-Grip-KS1-b&amp;w-RG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:\# New images\#RCP\KS1 The Journey to Cursive The Letter 'l' (Ladder Family Help Card 1) KS1 Activity Pack\#4-Hand-Gripping-a-Pencil-Ready-to-Write--Handwriting-Writing-Grip-KS1-b&amp;w-RG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198" cy="564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and Write</w:t>
            </w:r>
          </w:p>
        </w:tc>
        <w:tc>
          <w:tcPr>
            <w:tcW w:w="3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AE7DE88" w14:textId="2C73BABC" w:rsidR="0015764D" w:rsidRDefault="00D12987" w:rsidP="0015764D">
            <w:pPr>
              <w:pStyle w:val="Heading3"/>
              <w:jc w:val="center"/>
            </w:pPr>
            <w:r>
              <w:t>Listen</w:t>
            </w:r>
            <w:r w:rsidR="0015764D">
              <w:t xml:space="preserve"> and</w:t>
            </w:r>
          </w:p>
          <w:p w14:paraId="2425F5D0" w14:textId="5E77AF95" w:rsidR="0015764D" w:rsidRPr="00F57274" w:rsidRDefault="0015764D" w:rsidP="0015764D">
            <w:pPr>
              <w:pStyle w:val="Heading3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42906BF" wp14:editId="6A2C561C">
                  <wp:simplePos x="0" y="0"/>
                  <wp:positionH relativeFrom="column">
                    <wp:posOffset>1120028</wp:posOffset>
                  </wp:positionH>
                  <wp:positionV relativeFrom="paragraph">
                    <wp:posOffset>325755</wp:posOffset>
                  </wp:positionV>
                  <wp:extent cx="1025281" cy="561327"/>
                  <wp:effectExtent l="0" t="0" r="3810" b="0"/>
                  <wp:wrapNone/>
                  <wp:docPr id="102878229" name="Picture 102878229" descr="U:\# New images\#RCP\KS1 The Journey to Cursive The Letter 'l' (Ladder Family Help Card 1) KS1 Activity Pack\#4-Hand-Gripping-a-Pencil-Ready-to-Write--Handwriting-Writing-Grip-KS1-b&amp;w-RG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:\# New images\#RCP\KS1 The Journey to Cursive The Letter 'l' (Ladder Family Help Card 1) KS1 Activity Pack\#4-Hand-Gripping-a-Pencil-Ready-to-Write--Handwriting-Writing-Grip-KS1-b&amp;w-RG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281" cy="561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Write</w:t>
            </w:r>
          </w:p>
        </w:tc>
      </w:tr>
      <w:tr w:rsidR="0015764D" w14:paraId="57BC1577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3530870" w14:textId="6C71DCD2" w:rsidR="0015764D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t</w:t>
            </w:r>
            <w:r w:rsidRPr="00CA52DF">
              <w:rPr>
                <w:rFonts w:ascii="Comic Sans MS" w:hAnsi="Comic Sans MS"/>
                <w:color w:val="FFFD78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ie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3778C2E" w14:textId="77777777" w:rsidR="0015764D" w:rsidRPr="00334417" w:rsidRDefault="0015764D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496BDE" w14:textId="77777777" w:rsidR="0015764D" w:rsidRPr="00334417" w:rsidRDefault="0015764D" w:rsidP="00CE1568"/>
        </w:tc>
      </w:tr>
      <w:tr w:rsidR="00D912C2" w14:paraId="0B157B9D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5A29471" w14:textId="5CDDCF85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p</w:t>
            </w:r>
            <w:r w:rsidRPr="00CA52DF">
              <w:rPr>
                <w:rFonts w:ascii="Comic Sans MS" w:hAnsi="Comic Sans MS"/>
                <w:color w:val="FFFD78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ie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25BBA4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9C87E0" w14:textId="77777777" w:rsidR="00D912C2" w:rsidRPr="00334417" w:rsidRDefault="00D912C2" w:rsidP="00CE1568"/>
        </w:tc>
      </w:tr>
      <w:tr w:rsidR="00D912C2" w14:paraId="14866D25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E882676" w14:textId="1C22A2AF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f</w:t>
            </w:r>
            <w:r w:rsidRPr="00CA52DF">
              <w:rPr>
                <w:rFonts w:ascii="Comic Sans MS" w:hAnsi="Comic Sans MS"/>
                <w:color w:val="00B050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ie</w:t>
            </w: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ld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83837C2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C004D6" w14:textId="77777777" w:rsidR="00D912C2" w:rsidRPr="00334417" w:rsidRDefault="00D912C2" w:rsidP="00CE1568"/>
        </w:tc>
      </w:tr>
      <w:tr w:rsidR="00D912C2" w14:paraId="06472151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AE128A" w14:textId="18957DEA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CA52DF">
              <w:rPr>
                <w:rFonts w:ascii="Comic Sans MS" w:hAnsi="Comic Sans MS"/>
                <w:sz w:val="52"/>
                <w:szCs w:val="44"/>
                <w:u w:val="single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th</w:t>
            </w:r>
            <w:r w:rsidRPr="00CA52DF">
              <w:rPr>
                <w:rFonts w:ascii="Comic Sans MS" w:hAnsi="Comic Sans MS"/>
                <w:color w:val="00B050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ie</w:t>
            </w: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f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0A0A7A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40DC10" w14:textId="77777777" w:rsidR="00D912C2" w:rsidRPr="00334417" w:rsidRDefault="00D912C2" w:rsidP="00CE1568"/>
        </w:tc>
      </w:tr>
      <w:tr w:rsidR="00D912C2" w14:paraId="0E75B317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CF53EA" w14:textId="64EA2075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h</w:t>
            </w:r>
            <w:r w:rsidRPr="00CA52DF">
              <w:rPr>
                <w:rFonts w:ascii="Comic Sans MS" w:hAnsi="Comic Sans MS"/>
                <w:color w:val="FFFD78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igh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D32939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E15B3C" w14:textId="77777777" w:rsidR="00D912C2" w:rsidRPr="00334417" w:rsidRDefault="00D912C2" w:rsidP="00CE1568"/>
        </w:tc>
      </w:tr>
      <w:tr w:rsidR="00D912C2" w14:paraId="224182F1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4C4D397" w14:textId="5EAEE3AD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n</w:t>
            </w:r>
            <w:r w:rsidRPr="00CA52DF">
              <w:rPr>
                <w:rFonts w:ascii="Comic Sans MS" w:hAnsi="Comic Sans MS"/>
                <w:color w:val="FFFD78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igh</w:t>
            </w: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t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DF61734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4E50D71" w14:textId="77777777" w:rsidR="00D912C2" w:rsidRPr="00334417" w:rsidRDefault="00D912C2" w:rsidP="00CE1568"/>
        </w:tc>
      </w:tr>
      <w:tr w:rsidR="00D912C2" w14:paraId="763BCA01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7D7E117" w14:textId="42599822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g</w:t>
            </w:r>
            <w:r w:rsidRPr="00CA52DF">
              <w:rPr>
                <w:rFonts w:ascii="Comic Sans MS" w:hAnsi="Comic Sans MS"/>
                <w:color w:val="FF8AD8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o</w:t>
            </w: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i</w:t>
            </w:r>
            <w:r w:rsidRPr="00CA52DF">
              <w:rPr>
                <w:rFonts w:ascii="Comic Sans MS" w:hAnsi="Comic Sans MS"/>
                <w:sz w:val="52"/>
                <w:szCs w:val="44"/>
                <w:u w:val="single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ng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E2E7B3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DFAEA5" w14:textId="77777777" w:rsidR="00D912C2" w:rsidRPr="00334417" w:rsidRDefault="00D912C2" w:rsidP="00CE1568"/>
        </w:tc>
      </w:tr>
      <w:tr w:rsidR="00D912C2" w14:paraId="535BAEF7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0FE217E" w14:textId="05B63863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t</w:t>
            </w:r>
            <w:r w:rsidRPr="00CA52DF">
              <w:rPr>
                <w:rFonts w:ascii="Comic Sans MS" w:hAnsi="Comic Sans MS"/>
                <w:color w:val="FF0000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a</w:t>
            </w: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k</w:t>
            </w:r>
            <w:r w:rsidRPr="00CA52DF">
              <w:rPr>
                <w:rFonts w:ascii="Comic Sans MS" w:hAnsi="Comic Sans MS"/>
                <w:color w:val="FF0000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e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0578DE8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9EBBA6D" w14:textId="77777777" w:rsidR="00D912C2" w:rsidRPr="00334417" w:rsidRDefault="00D912C2" w:rsidP="00CE1568"/>
        </w:tc>
      </w:tr>
      <w:tr w:rsidR="00D912C2" w14:paraId="72587122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B4CC6E" w14:textId="57DC1840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told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138F05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62A4C8" w14:textId="77777777" w:rsidR="00D912C2" w:rsidRPr="00334417" w:rsidRDefault="00D912C2" w:rsidP="00CE1568"/>
        </w:tc>
      </w:tr>
      <w:tr w:rsidR="00D912C2" w14:paraId="6EC0F58F" w14:textId="77777777" w:rsidTr="00D912C2">
        <w:trPr>
          <w:trHeight w:val="758"/>
        </w:trPr>
        <w:tc>
          <w:tcPr>
            <w:tcW w:w="3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90BA03" w14:textId="2669272F" w:rsidR="00D912C2" w:rsidRPr="0050386A" w:rsidRDefault="00CA52DF" w:rsidP="00D912C2">
            <w:pPr>
              <w:jc w:val="center"/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CA52DF">
              <w:rPr>
                <w:rFonts w:ascii="Comic Sans MS" w:hAnsi="Comic Sans MS"/>
                <w:color w:val="FF8AD8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o</w:t>
            </w:r>
            <w:r>
              <w:rPr>
                <w:rFonts w:ascii="Comic Sans MS" w:hAnsi="Comic Sans MS"/>
                <w:sz w:val="52"/>
                <w:szCs w:val="4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v</w:t>
            </w:r>
            <w:r w:rsidRPr="00CA52DF">
              <w:rPr>
                <w:rFonts w:ascii="Comic Sans MS" w:hAnsi="Comic Sans MS"/>
                <w:sz w:val="52"/>
                <w:szCs w:val="44"/>
                <w:u w:val="single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er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53CC11D" w14:textId="77777777" w:rsidR="00D912C2" w:rsidRPr="00334417" w:rsidRDefault="00D912C2" w:rsidP="00CE1568"/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C92C9B" w14:textId="77777777" w:rsidR="00D912C2" w:rsidRPr="00334417" w:rsidRDefault="00D912C2" w:rsidP="00CE1568"/>
        </w:tc>
      </w:tr>
    </w:tbl>
    <w:p w14:paraId="3383898C" w14:textId="1B084B72" w:rsidR="003468F6" w:rsidRPr="00B72DD1" w:rsidRDefault="003468F6" w:rsidP="00B72DD1">
      <w:pPr>
        <w:rPr>
          <w:rFonts w:eastAsiaTheme="minorEastAsia"/>
        </w:rPr>
      </w:pPr>
    </w:p>
    <w:sectPr w:rsidR="003468F6" w:rsidRPr="00B72DD1" w:rsidSect="00B72DD1">
      <w:headerReference w:type="default" r:id="rId9"/>
      <w:pgSz w:w="11906" w:h="16838"/>
      <w:pgMar w:top="567" w:right="567" w:bottom="567" w:left="567" w:header="283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1B15C" w14:textId="77777777" w:rsidR="00137D89" w:rsidRDefault="00137D89" w:rsidP="00B72DD1">
      <w:pPr>
        <w:spacing w:after="0" w:line="240" w:lineRule="auto"/>
      </w:pPr>
      <w:r>
        <w:separator/>
      </w:r>
    </w:p>
  </w:endnote>
  <w:endnote w:type="continuationSeparator" w:id="0">
    <w:p w14:paraId="208F801E" w14:textId="77777777" w:rsidR="00137D89" w:rsidRDefault="00137D89" w:rsidP="00B72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4B98DD04-D0CA-8340-8EF9-E5F5EE52B31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C94483E-5DCC-AE49-8476-8F54C5EDCE2F}"/>
    <w:embedBold r:id="rId3" w:fontKey="{7300AB51-1FB1-6947-AF62-7873A651EA7D}"/>
  </w:font>
  <w:font w:name="Twinkl">
    <w:altName w:val="Calibri"/>
    <w:panose1 w:val="020B0604020202020204"/>
    <w:charset w:val="00"/>
    <w:family w:val="auto"/>
    <w:pitch w:val="variable"/>
    <w:sig w:usb0="A00000AF" w:usb1="5000205B" w:usb2="00000000" w:usb3="00000000" w:csb0="00000093" w:csb1="00000000"/>
    <w:embedRegular r:id="rId4" w:fontKey="{EFC4915C-F154-C541-893C-F9E2F51408E3}"/>
    <w:embedBold r:id="rId5" w:fontKey="{6829B51C-CBB1-9642-8C9C-869001A677F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9148511C-7720-0149-A5A1-7B31AFB996B2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7" w:fontKey="{3645CF1D-B40E-2A43-8F95-44553F05F0A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D4AD5F40-6B7B-2D4F-9067-4C25FC9C6F75}"/>
    <w:embedBold r:id="rId9" w:fontKey="{EB6CCA49-21A5-6548-ABE9-BBD90546485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4BE9E7D5-83A3-9F48-BD33-2199228E9A2A}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11" w:fontKey="{637C554F-EEB6-684F-A9A9-9998B59FF20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EA6C6" w14:textId="77777777" w:rsidR="00137D89" w:rsidRDefault="00137D89" w:rsidP="00B72DD1">
      <w:pPr>
        <w:spacing w:after="0" w:line="240" w:lineRule="auto"/>
      </w:pPr>
      <w:r>
        <w:separator/>
      </w:r>
    </w:p>
  </w:footnote>
  <w:footnote w:type="continuationSeparator" w:id="0">
    <w:p w14:paraId="102E0BB1" w14:textId="77777777" w:rsidR="00137D89" w:rsidRDefault="00137D89" w:rsidP="00B72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926DC" w14:textId="77777777" w:rsidR="00B72DD1" w:rsidRDefault="00B72DD1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14AE761" wp14:editId="419B545F">
          <wp:simplePos x="0" y="0"/>
          <wp:positionH relativeFrom="page">
            <wp:align>left</wp:align>
          </wp:positionH>
          <wp:positionV relativeFrom="page">
            <wp:posOffset>-16151</wp:posOffset>
          </wp:positionV>
          <wp:extent cx="7560000" cy="10692000"/>
          <wp:effectExtent l="0" t="0" r="317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4A05F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F695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69F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2A40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CCA8A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A07C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2A3D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6007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305F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C0E5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0E60A2"/>
    <w:multiLevelType w:val="hybridMultilevel"/>
    <w:tmpl w:val="FEB05C16"/>
    <w:lvl w:ilvl="0" w:tplc="C74C34E8">
      <w:start w:val="1"/>
      <w:numFmt w:val="decimal"/>
      <w:lvlText w:val="%1."/>
      <w:lvlJc w:val="left"/>
      <w:pPr>
        <w:ind w:left="72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305CD7"/>
    <w:multiLevelType w:val="hybridMultilevel"/>
    <w:tmpl w:val="84D2EA72"/>
    <w:lvl w:ilvl="0" w:tplc="61E272E6">
      <w:start w:val="1"/>
      <w:numFmt w:val="decimal"/>
      <w:lvlText w:val="%1."/>
      <w:lvlJc w:val="left"/>
      <w:pPr>
        <w:ind w:left="357" w:firstLine="0"/>
      </w:pPr>
      <w:rPr>
        <w:rFonts w:ascii="Twinkl" w:hAnsi="Twink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2" w15:restartNumberingAfterBreak="0">
    <w:nsid w:val="0991241B"/>
    <w:multiLevelType w:val="hybridMultilevel"/>
    <w:tmpl w:val="9CAE382E"/>
    <w:lvl w:ilvl="0" w:tplc="D228D41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2536AD"/>
    <w:multiLevelType w:val="hybridMultilevel"/>
    <w:tmpl w:val="980EEE5A"/>
    <w:lvl w:ilvl="0" w:tplc="C1B27F5C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 w15:restartNumberingAfterBreak="0">
    <w:nsid w:val="152A12BA"/>
    <w:multiLevelType w:val="hybridMultilevel"/>
    <w:tmpl w:val="2E18994E"/>
    <w:lvl w:ilvl="0" w:tplc="BEBE219A">
      <w:start w:val="1"/>
      <w:numFmt w:val="bullet"/>
      <w:lvlText w:val="•"/>
      <w:lvlJc w:val="left"/>
      <w:pPr>
        <w:ind w:left="928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1C5B1273"/>
    <w:multiLevelType w:val="hybridMultilevel"/>
    <w:tmpl w:val="E612C85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1C897564"/>
    <w:multiLevelType w:val="hybridMultilevel"/>
    <w:tmpl w:val="38DA91FE"/>
    <w:lvl w:ilvl="0" w:tplc="BBE85848">
      <w:start w:val="1"/>
      <w:numFmt w:val="bullet"/>
      <w:lvlText w:val=""/>
      <w:lvlJc w:val="left"/>
      <w:pPr>
        <w:ind w:left="357" w:hanging="30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60B66"/>
    <w:multiLevelType w:val="hybridMultilevel"/>
    <w:tmpl w:val="98B84DF4"/>
    <w:lvl w:ilvl="0" w:tplc="AC363558">
      <w:start w:val="1"/>
      <w:numFmt w:val="decimal"/>
      <w:pStyle w:val="Numbered"/>
      <w:lvlText w:val="%1."/>
      <w:lvlJc w:val="left"/>
      <w:pPr>
        <w:ind w:left="720" w:hanging="360"/>
      </w:pPr>
      <w:rPr>
        <w:rFonts w:ascii="Twinkl" w:hAnsi="Twink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EA2A278">
      <w:start w:val="1"/>
      <w:numFmt w:val="decimal"/>
      <w:pStyle w:val="IndentedNumbered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C0DCF"/>
    <w:multiLevelType w:val="hybridMultilevel"/>
    <w:tmpl w:val="CE5C326C"/>
    <w:lvl w:ilvl="0" w:tplc="D3C605DE">
      <w:start w:val="1"/>
      <w:numFmt w:val="bullet"/>
      <w:lvlText w:val="•"/>
      <w:lvlJc w:val="left"/>
      <w:pPr>
        <w:ind w:left="805" w:hanging="360"/>
      </w:pPr>
      <w:rPr>
        <w:rFonts w:ascii="Twinkl" w:hAnsi="Twink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9" w15:restartNumberingAfterBreak="0">
    <w:nsid w:val="28FC0015"/>
    <w:multiLevelType w:val="hybridMultilevel"/>
    <w:tmpl w:val="4C4EA5C2"/>
    <w:lvl w:ilvl="0" w:tplc="D59EBD32">
      <w:start w:val="1"/>
      <w:numFmt w:val="bullet"/>
      <w:pStyle w:val="Bullet"/>
      <w:lvlText w:val="•"/>
      <w:lvlJc w:val="left"/>
      <w:pPr>
        <w:ind w:left="777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874DB38">
      <w:start w:val="1"/>
      <w:numFmt w:val="bullet"/>
      <w:pStyle w:val="IndentedBullet"/>
      <w:lvlText w:val="•"/>
      <w:lvlJc w:val="left"/>
      <w:pPr>
        <w:ind w:left="1497" w:hanging="360"/>
      </w:pPr>
      <w:rPr>
        <w:rFonts w:ascii="Twinkl" w:hAnsi="Twinkl" w:hint="default"/>
        <w:w w:val="100"/>
        <w:szCs w:val="26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0" w15:restartNumberingAfterBreak="0">
    <w:nsid w:val="2A941A4C"/>
    <w:multiLevelType w:val="hybridMultilevel"/>
    <w:tmpl w:val="AE3A9AFC"/>
    <w:lvl w:ilvl="0" w:tplc="08090001">
      <w:start w:val="1"/>
      <w:numFmt w:val="bullet"/>
      <w:lvlText w:val=""/>
      <w:lvlJc w:val="left"/>
      <w:pPr>
        <w:ind w:left="301" w:hanging="244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80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1" w15:restartNumberingAfterBreak="0">
    <w:nsid w:val="2D6A060E"/>
    <w:multiLevelType w:val="hybridMultilevel"/>
    <w:tmpl w:val="D5441C76"/>
    <w:lvl w:ilvl="0" w:tplc="6670564E">
      <w:start w:val="1"/>
      <w:numFmt w:val="bullet"/>
      <w:lvlText w:val="•"/>
      <w:lvlJc w:val="left"/>
      <w:pPr>
        <w:ind w:left="805" w:hanging="360"/>
      </w:pPr>
      <w:rPr>
        <w:rFonts w:ascii="Twinkl" w:hAnsi="Twink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2" w15:restartNumberingAfterBreak="0">
    <w:nsid w:val="40955837"/>
    <w:multiLevelType w:val="hybridMultilevel"/>
    <w:tmpl w:val="E8D6FE4C"/>
    <w:lvl w:ilvl="0" w:tplc="CAF84A9A">
      <w:start w:val="1"/>
      <w:numFmt w:val="lowerLetter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4113309B"/>
    <w:multiLevelType w:val="hybridMultilevel"/>
    <w:tmpl w:val="AD28883A"/>
    <w:lvl w:ilvl="0" w:tplc="0809000F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4" w15:restartNumberingAfterBreak="0">
    <w:nsid w:val="4F14734F"/>
    <w:multiLevelType w:val="hybridMultilevel"/>
    <w:tmpl w:val="EB28E7A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5" w15:restartNumberingAfterBreak="0">
    <w:nsid w:val="56703E1C"/>
    <w:multiLevelType w:val="hybridMultilevel"/>
    <w:tmpl w:val="0EB8E8F6"/>
    <w:lvl w:ilvl="0" w:tplc="5D42496A">
      <w:start w:val="1"/>
      <w:numFmt w:val="lowerLetter"/>
      <w:lvlText w:val="%1."/>
      <w:lvlJc w:val="left"/>
      <w:pPr>
        <w:ind w:left="357" w:hanging="357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69511DEC"/>
    <w:multiLevelType w:val="hybridMultilevel"/>
    <w:tmpl w:val="26BE8EBE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 w15:restartNumberingAfterBreak="0">
    <w:nsid w:val="6ABA27F4"/>
    <w:multiLevelType w:val="hybridMultilevel"/>
    <w:tmpl w:val="B81C896A"/>
    <w:lvl w:ilvl="0" w:tplc="35AC5922">
      <w:start w:val="1"/>
      <w:numFmt w:val="bullet"/>
      <w:lvlText w:val="•"/>
      <w:lvlJc w:val="left"/>
      <w:pPr>
        <w:ind w:left="301" w:hanging="244"/>
      </w:pPr>
      <w:rPr>
        <w:rFonts w:ascii="Twinkl" w:hAnsi="Twink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2EC09D7"/>
    <w:multiLevelType w:val="hybridMultilevel"/>
    <w:tmpl w:val="FF086C68"/>
    <w:lvl w:ilvl="0" w:tplc="37FAFC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FD374C"/>
    <w:multiLevelType w:val="hybridMultilevel"/>
    <w:tmpl w:val="F3746A54"/>
    <w:lvl w:ilvl="0" w:tplc="04660688">
      <w:start w:val="1"/>
      <w:numFmt w:val="lowerLetter"/>
      <w:lvlText w:val="%1."/>
      <w:lvlJc w:val="left"/>
      <w:pPr>
        <w:ind w:left="357" w:hanging="357"/>
      </w:pPr>
      <w:rPr>
        <w:rFonts w:hint="default"/>
      </w:rPr>
    </w:lvl>
    <w:lvl w:ilvl="1" w:tplc="E0ACCFC2">
      <w:start w:val="1"/>
      <w:numFmt w:val="lowerLetter"/>
      <w:pStyle w:val="Lettered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>
      <w:start w:val="1"/>
      <w:numFmt w:val="decimal"/>
      <w:lvlText w:val="%4."/>
      <w:lvlJc w:val="left"/>
      <w:pPr>
        <w:ind w:left="3594" w:hanging="360"/>
      </w:pPr>
    </w:lvl>
    <w:lvl w:ilvl="4" w:tplc="9F9A7832">
      <w:start w:val="1"/>
      <w:numFmt w:val="lowerLetter"/>
      <w:pStyle w:val="IndentedLettered"/>
      <w:lvlText w:val="%5."/>
      <w:lvlJc w:val="left"/>
      <w:pPr>
        <w:ind w:left="4314" w:hanging="360"/>
      </w:pPr>
    </w:lvl>
    <w:lvl w:ilvl="5" w:tplc="0809001B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0" w15:restartNumberingAfterBreak="0">
    <w:nsid w:val="7B9B30D6"/>
    <w:multiLevelType w:val="hybridMultilevel"/>
    <w:tmpl w:val="22CE9136"/>
    <w:lvl w:ilvl="0" w:tplc="DDB4D15E">
      <w:start w:val="1"/>
      <w:numFmt w:val="bullet"/>
      <w:lvlText w:val="•"/>
      <w:lvlJc w:val="left"/>
      <w:pPr>
        <w:ind w:left="301" w:hanging="244"/>
      </w:pPr>
      <w:rPr>
        <w:rFonts w:ascii="Twinkl" w:hAnsi="Twinkl" w:hint="default"/>
      </w:rPr>
    </w:lvl>
    <w:lvl w:ilvl="1" w:tplc="E05CEDB0">
      <w:start w:val="1"/>
      <w:numFmt w:val="bullet"/>
      <w:lvlText w:val="•"/>
      <w:lvlJc w:val="left"/>
      <w:pPr>
        <w:ind w:left="1797" w:hanging="360"/>
      </w:pPr>
      <w:rPr>
        <w:rFonts w:ascii="Twinkl" w:hAnsi="Twink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972705850">
    <w:abstractNumId w:val="15"/>
  </w:num>
  <w:num w:numId="2" w16cid:durableId="1132357736">
    <w:abstractNumId w:val="26"/>
  </w:num>
  <w:num w:numId="3" w16cid:durableId="176114238">
    <w:abstractNumId w:val="24"/>
  </w:num>
  <w:num w:numId="4" w16cid:durableId="1667709934">
    <w:abstractNumId w:val="13"/>
  </w:num>
  <w:num w:numId="5" w16cid:durableId="164170631">
    <w:abstractNumId w:val="28"/>
  </w:num>
  <w:num w:numId="6" w16cid:durableId="1313874363">
    <w:abstractNumId w:val="14"/>
  </w:num>
  <w:num w:numId="7" w16cid:durableId="346636008">
    <w:abstractNumId w:val="9"/>
  </w:num>
  <w:num w:numId="8" w16cid:durableId="1903907638">
    <w:abstractNumId w:val="7"/>
  </w:num>
  <w:num w:numId="9" w16cid:durableId="2089813669">
    <w:abstractNumId w:val="6"/>
  </w:num>
  <w:num w:numId="10" w16cid:durableId="1537310061">
    <w:abstractNumId w:val="5"/>
  </w:num>
  <w:num w:numId="11" w16cid:durableId="159858118">
    <w:abstractNumId w:val="4"/>
  </w:num>
  <w:num w:numId="12" w16cid:durableId="1888101327">
    <w:abstractNumId w:val="8"/>
  </w:num>
  <w:num w:numId="13" w16cid:durableId="1301761959">
    <w:abstractNumId w:val="3"/>
  </w:num>
  <w:num w:numId="14" w16cid:durableId="863986">
    <w:abstractNumId w:val="2"/>
  </w:num>
  <w:num w:numId="15" w16cid:durableId="1327590810">
    <w:abstractNumId w:val="1"/>
  </w:num>
  <w:num w:numId="16" w16cid:durableId="207186212">
    <w:abstractNumId w:val="0"/>
  </w:num>
  <w:num w:numId="17" w16cid:durableId="855770266">
    <w:abstractNumId w:val="25"/>
  </w:num>
  <w:num w:numId="18" w16cid:durableId="1915436139">
    <w:abstractNumId w:val="13"/>
    <w:lvlOverride w:ilvl="0">
      <w:startOverride w:val="1"/>
    </w:lvlOverride>
  </w:num>
  <w:num w:numId="19" w16cid:durableId="2000959098">
    <w:abstractNumId w:val="13"/>
    <w:lvlOverride w:ilvl="0">
      <w:startOverride w:val="1"/>
    </w:lvlOverride>
  </w:num>
  <w:num w:numId="20" w16cid:durableId="219556745">
    <w:abstractNumId w:val="25"/>
    <w:lvlOverride w:ilvl="0">
      <w:startOverride w:val="1"/>
    </w:lvlOverride>
  </w:num>
  <w:num w:numId="21" w16cid:durableId="468480587">
    <w:abstractNumId w:val="13"/>
    <w:lvlOverride w:ilvl="0">
      <w:startOverride w:val="1"/>
    </w:lvlOverride>
  </w:num>
  <w:num w:numId="22" w16cid:durableId="186410124">
    <w:abstractNumId w:val="25"/>
    <w:lvlOverride w:ilvl="0">
      <w:startOverride w:val="1"/>
    </w:lvlOverride>
  </w:num>
  <w:num w:numId="23" w16cid:durableId="1187671598">
    <w:abstractNumId w:val="27"/>
  </w:num>
  <w:num w:numId="24" w16cid:durableId="842816859">
    <w:abstractNumId w:val="25"/>
    <w:lvlOverride w:ilvl="0">
      <w:startOverride w:val="1"/>
    </w:lvlOverride>
  </w:num>
  <w:num w:numId="25" w16cid:durableId="966007494">
    <w:abstractNumId w:val="13"/>
    <w:lvlOverride w:ilvl="0">
      <w:lvl w:ilvl="0" w:tplc="C1B27F5C">
        <w:start w:val="1"/>
        <w:numFmt w:val="decimal"/>
        <w:lvlText w:val="%1."/>
        <w:lvlJc w:val="left"/>
        <w:pPr>
          <w:ind w:left="357" w:firstLine="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 w:tplc="08090003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05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1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03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0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1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03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05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6" w16cid:durableId="316810740">
    <w:abstractNumId w:val="23"/>
  </w:num>
  <w:num w:numId="27" w16cid:durableId="316417331">
    <w:abstractNumId w:val="11"/>
  </w:num>
  <w:num w:numId="28" w16cid:durableId="208342525">
    <w:abstractNumId w:val="10"/>
  </w:num>
  <w:num w:numId="29" w16cid:durableId="863710571">
    <w:abstractNumId w:val="17"/>
  </w:num>
  <w:num w:numId="30" w16cid:durableId="956332906">
    <w:abstractNumId w:val="25"/>
    <w:lvlOverride w:ilvl="0">
      <w:startOverride w:val="1"/>
    </w:lvlOverride>
  </w:num>
  <w:num w:numId="31" w16cid:durableId="98381977">
    <w:abstractNumId w:val="29"/>
  </w:num>
  <w:num w:numId="32" w16cid:durableId="1005202866">
    <w:abstractNumId w:val="21"/>
  </w:num>
  <w:num w:numId="33" w16cid:durableId="402457782">
    <w:abstractNumId w:val="18"/>
  </w:num>
  <w:num w:numId="34" w16cid:durableId="360546051">
    <w:abstractNumId w:val="27"/>
    <w:lvlOverride w:ilvl="0">
      <w:startOverride w:val="1"/>
    </w:lvlOverride>
  </w:num>
  <w:num w:numId="35" w16cid:durableId="1915889492">
    <w:abstractNumId w:val="12"/>
  </w:num>
  <w:num w:numId="36" w16cid:durableId="756944862">
    <w:abstractNumId w:val="22"/>
  </w:num>
  <w:num w:numId="37" w16cid:durableId="1905606880">
    <w:abstractNumId w:val="30"/>
  </w:num>
  <w:num w:numId="38" w16cid:durableId="964390735">
    <w:abstractNumId w:val="20"/>
  </w:num>
  <w:num w:numId="39" w16cid:durableId="1402563907">
    <w:abstractNumId w:val="20"/>
    <w:lvlOverride w:ilvl="0">
      <w:startOverride w:val="1"/>
    </w:lvlOverride>
  </w:num>
  <w:num w:numId="40" w16cid:durableId="1574200044">
    <w:abstractNumId w:val="16"/>
  </w:num>
  <w:num w:numId="41" w16cid:durableId="1640501503">
    <w:abstractNumId w:val="20"/>
    <w:lvlOverride w:ilvl="0">
      <w:startOverride w:val="1"/>
    </w:lvlOverride>
  </w:num>
  <w:num w:numId="42" w16cid:durableId="1729525261">
    <w:abstractNumId w:val="20"/>
    <w:lvlOverride w:ilvl="0">
      <w:startOverride w:val="1"/>
    </w:lvlOverride>
  </w:num>
  <w:num w:numId="43" w16cid:durableId="7604165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embedTrueTypeFont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64D"/>
    <w:rsid w:val="000248EF"/>
    <w:rsid w:val="0009206B"/>
    <w:rsid w:val="000B713A"/>
    <w:rsid w:val="00104436"/>
    <w:rsid w:val="00137D89"/>
    <w:rsid w:val="0015764D"/>
    <w:rsid w:val="00254528"/>
    <w:rsid w:val="00334417"/>
    <w:rsid w:val="003468F6"/>
    <w:rsid w:val="004D75B1"/>
    <w:rsid w:val="0050386A"/>
    <w:rsid w:val="0056267B"/>
    <w:rsid w:val="005C34A1"/>
    <w:rsid w:val="005F3206"/>
    <w:rsid w:val="00635754"/>
    <w:rsid w:val="006448E0"/>
    <w:rsid w:val="00660D22"/>
    <w:rsid w:val="0066457E"/>
    <w:rsid w:val="00685B1B"/>
    <w:rsid w:val="00706FE9"/>
    <w:rsid w:val="00765D8B"/>
    <w:rsid w:val="00793EAD"/>
    <w:rsid w:val="007A6E5A"/>
    <w:rsid w:val="007B3743"/>
    <w:rsid w:val="007B7719"/>
    <w:rsid w:val="007E1698"/>
    <w:rsid w:val="008420DA"/>
    <w:rsid w:val="008C6BD7"/>
    <w:rsid w:val="008D3203"/>
    <w:rsid w:val="00912F48"/>
    <w:rsid w:val="00A30F49"/>
    <w:rsid w:val="00A76255"/>
    <w:rsid w:val="00A80AA0"/>
    <w:rsid w:val="00AE081E"/>
    <w:rsid w:val="00B37293"/>
    <w:rsid w:val="00B424D2"/>
    <w:rsid w:val="00B4746F"/>
    <w:rsid w:val="00B72DD1"/>
    <w:rsid w:val="00C431F7"/>
    <w:rsid w:val="00CA52DF"/>
    <w:rsid w:val="00CE7A65"/>
    <w:rsid w:val="00D00F3C"/>
    <w:rsid w:val="00D07C4C"/>
    <w:rsid w:val="00D12987"/>
    <w:rsid w:val="00D40FF8"/>
    <w:rsid w:val="00D912C2"/>
    <w:rsid w:val="00E01901"/>
    <w:rsid w:val="00E04636"/>
    <w:rsid w:val="00E670AA"/>
    <w:rsid w:val="00E7325F"/>
    <w:rsid w:val="00E9415C"/>
    <w:rsid w:val="00EE4630"/>
    <w:rsid w:val="00F075A5"/>
    <w:rsid w:val="00FF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D4CEE3"/>
  <w15:chartTrackingRefBased/>
  <w15:docId w15:val="{2C15C9B5-1BBC-4C4C-9FF1-DC90F161A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76" w:lineRule="auto"/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5764D"/>
    <w:pPr>
      <w:suppressAutoHyphens/>
      <w:autoSpaceDE w:val="0"/>
      <w:autoSpaceDN w:val="0"/>
      <w:adjustRightInd w:val="0"/>
      <w:spacing w:line="259" w:lineRule="auto"/>
      <w:ind w:left="0" w:firstLine="0"/>
      <w:jc w:val="both"/>
      <w:textAlignment w:val="center"/>
    </w:pPr>
    <w:rPr>
      <w:rFonts w:ascii="Twinkl" w:eastAsia="Calibri" w:hAnsi="Twinkl" w:cs="Twinkl"/>
      <w:color w:val="1C1C1C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1"/>
    <w:qFormat/>
    <w:rsid w:val="00685B1B"/>
    <w:pPr>
      <w:suppressAutoHyphens w:val="0"/>
      <w:autoSpaceDE/>
      <w:autoSpaceDN/>
      <w:adjustRightInd/>
      <w:spacing w:line="276" w:lineRule="auto"/>
      <w:jc w:val="center"/>
      <w:textAlignment w:val="auto"/>
      <w:outlineLvl w:val="0"/>
    </w:pPr>
    <w:rPr>
      <w:rFonts w:eastAsiaTheme="minorHAnsi" w:cstheme="minorBidi"/>
      <w:b/>
      <w:color w:val="auto"/>
      <w:sz w:val="66"/>
      <w:szCs w:val="66"/>
    </w:rPr>
  </w:style>
  <w:style w:type="paragraph" w:styleId="Heading2">
    <w:name w:val="heading 2"/>
    <w:basedOn w:val="Heading1"/>
    <w:next w:val="Normal"/>
    <w:link w:val="Heading2Char"/>
    <w:uiPriority w:val="1"/>
    <w:qFormat/>
    <w:rsid w:val="0066457E"/>
    <w:pPr>
      <w:spacing w:after="0"/>
      <w:jc w:val="left"/>
      <w:outlineLvl w:val="1"/>
    </w:pPr>
    <w:rPr>
      <w:sz w:val="40"/>
      <w:szCs w:val="36"/>
    </w:rPr>
  </w:style>
  <w:style w:type="paragraph" w:styleId="Heading3">
    <w:name w:val="heading 3"/>
    <w:aliases w:val="Heading 3 - Twinkl"/>
    <w:basedOn w:val="Normal"/>
    <w:next w:val="Normal"/>
    <w:link w:val="Heading3Char"/>
    <w:uiPriority w:val="99"/>
    <w:qFormat/>
    <w:rsid w:val="00E9415C"/>
    <w:pPr>
      <w:suppressAutoHyphens w:val="0"/>
      <w:autoSpaceDE/>
      <w:autoSpaceDN/>
      <w:adjustRightInd/>
      <w:spacing w:after="0" w:line="276" w:lineRule="auto"/>
      <w:jc w:val="left"/>
      <w:textAlignment w:val="auto"/>
      <w:outlineLvl w:val="2"/>
    </w:pPr>
    <w:rPr>
      <w:rFonts w:eastAsiaTheme="minorHAnsi" w:cstheme="minorBidi"/>
      <w:b/>
      <w:color w:val="auto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1"/>
    <w:qFormat/>
    <w:rsid w:val="00B4746F"/>
    <w:pPr>
      <w:suppressAutoHyphens w:val="0"/>
      <w:autoSpaceDE/>
      <w:autoSpaceDN/>
      <w:adjustRightInd/>
      <w:spacing w:after="0" w:line="276" w:lineRule="auto"/>
      <w:jc w:val="left"/>
      <w:textAlignment w:val="auto"/>
      <w:outlineLvl w:val="3"/>
    </w:pPr>
    <w:rPr>
      <w:rFonts w:eastAsiaTheme="minorHAnsi" w:cstheme="minorBidi"/>
      <w:b/>
      <w:color w:val="auto"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A76255"/>
    <w:pPr>
      <w:keepNext/>
      <w:keepLines/>
      <w:suppressAutoHyphens w:val="0"/>
      <w:autoSpaceDE/>
      <w:autoSpaceDN/>
      <w:adjustRightInd/>
      <w:spacing w:before="40" w:after="0" w:line="276" w:lineRule="auto"/>
      <w:jc w:val="left"/>
      <w:textAlignment w:val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5B1B"/>
    <w:rPr>
      <w:color w:val="808080"/>
    </w:rPr>
  </w:style>
  <w:style w:type="paragraph" w:styleId="NoSpacing">
    <w:name w:val="No Spacing"/>
    <w:basedOn w:val="Heading3"/>
    <w:link w:val="NoSpacingChar"/>
    <w:uiPriority w:val="9"/>
    <w:semiHidden/>
    <w:qFormat/>
    <w:rsid w:val="005F3206"/>
    <w:pPr>
      <w:spacing w:line="240" w:lineRule="auto"/>
    </w:pPr>
    <w:rPr>
      <w:b w:val="0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1"/>
    <w:rsid w:val="00A76255"/>
    <w:rPr>
      <w:rFonts w:ascii="Twinkl" w:hAnsi="Twinkl"/>
      <w:b/>
      <w:sz w:val="66"/>
      <w:szCs w:val="66"/>
    </w:rPr>
  </w:style>
  <w:style w:type="paragraph" w:customStyle="1" w:styleId="Fraction">
    <w:name w:val="Fraction"/>
    <w:basedOn w:val="Normal"/>
    <w:next w:val="Normal"/>
    <w:link w:val="FractionChar"/>
    <w:uiPriority w:val="6"/>
    <w:qFormat/>
    <w:rsid w:val="004D75B1"/>
    <w:pPr>
      <w:suppressAutoHyphens w:val="0"/>
      <w:autoSpaceDE/>
      <w:autoSpaceDN/>
      <w:adjustRightInd/>
      <w:spacing w:line="276" w:lineRule="auto"/>
      <w:jc w:val="left"/>
      <w:textAlignment w:val="auto"/>
    </w:pPr>
    <w:rPr>
      <w:rFonts w:eastAsiaTheme="minorHAnsi" w:cstheme="minorBidi"/>
      <w:color w:val="auto"/>
      <w:sz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6457E"/>
    <w:rPr>
      <w:rFonts w:ascii="Twinkl" w:hAnsi="Twinkl"/>
      <w:b/>
      <w:sz w:val="40"/>
      <w:szCs w:val="36"/>
    </w:rPr>
  </w:style>
  <w:style w:type="character" w:customStyle="1" w:styleId="NoSpacingChar">
    <w:name w:val="No Spacing Char"/>
    <w:basedOn w:val="DefaultParagraphFont"/>
    <w:link w:val="NoSpacing"/>
    <w:uiPriority w:val="9"/>
    <w:semiHidden/>
    <w:rsid w:val="0066457E"/>
    <w:rPr>
      <w:rFonts w:ascii="Twinkl" w:hAnsi="Twinkl"/>
      <w:sz w:val="26"/>
      <w:szCs w:val="26"/>
    </w:rPr>
  </w:style>
  <w:style w:type="character" w:customStyle="1" w:styleId="FractionChar">
    <w:name w:val="Fraction Char"/>
    <w:basedOn w:val="DefaultParagraphFont"/>
    <w:link w:val="Fraction"/>
    <w:uiPriority w:val="6"/>
    <w:rsid w:val="004D75B1"/>
    <w:rPr>
      <w:rFonts w:ascii="Twinkl" w:hAnsi="Twinkl"/>
      <w:sz w:val="32"/>
      <w:szCs w:val="26"/>
    </w:r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E9415C"/>
    <w:rPr>
      <w:rFonts w:ascii="Twinkl" w:hAnsi="Twinkl"/>
      <w:b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1"/>
    <w:rsid w:val="00B4746F"/>
    <w:rPr>
      <w:rFonts w:ascii="Twinkl" w:hAnsi="Twinkl"/>
      <w:b/>
      <w:sz w:val="32"/>
      <w:szCs w:val="26"/>
    </w:rPr>
  </w:style>
  <w:style w:type="paragraph" w:styleId="ListParagraph">
    <w:name w:val="List Paragraph"/>
    <w:basedOn w:val="Normal"/>
    <w:uiPriority w:val="8"/>
    <w:semiHidden/>
    <w:rsid w:val="0009206B"/>
    <w:pPr>
      <w:suppressAutoHyphens w:val="0"/>
      <w:autoSpaceDE/>
      <w:autoSpaceDN/>
      <w:adjustRightInd/>
      <w:spacing w:line="276" w:lineRule="auto"/>
      <w:jc w:val="left"/>
      <w:textAlignment w:val="auto"/>
    </w:pPr>
    <w:rPr>
      <w:rFonts w:eastAsiaTheme="minorHAnsi" w:cstheme="minorBidi"/>
      <w:color w:val="auto"/>
    </w:rPr>
  </w:style>
  <w:style w:type="paragraph" w:customStyle="1" w:styleId="Numbered">
    <w:name w:val="Numbered"/>
    <w:basedOn w:val="Normal"/>
    <w:uiPriority w:val="2"/>
    <w:qFormat/>
    <w:rsid w:val="0009206B"/>
    <w:pPr>
      <w:numPr>
        <w:numId w:val="29"/>
      </w:numPr>
      <w:suppressAutoHyphens w:val="0"/>
      <w:autoSpaceDE/>
      <w:autoSpaceDN/>
      <w:adjustRightInd/>
      <w:spacing w:line="276" w:lineRule="auto"/>
      <w:ind w:left="357" w:hanging="357"/>
      <w:jc w:val="left"/>
      <w:textAlignment w:val="auto"/>
    </w:pPr>
    <w:rPr>
      <w:rFonts w:eastAsiaTheme="minorHAnsi" w:cstheme="minorBidi"/>
      <w:color w:val="auto"/>
    </w:rPr>
  </w:style>
  <w:style w:type="paragraph" w:customStyle="1" w:styleId="Bullet">
    <w:name w:val="Bullet"/>
    <w:basedOn w:val="Normal"/>
    <w:uiPriority w:val="2"/>
    <w:qFormat/>
    <w:rsid w:val="00AE081E"/>
    <w:pPr>
      <w:numPr>
        <w:numId w:val="43"/>
      </w:numPr>
      <w:suppressAutoHyphens w:val="0"/>
      <w:autoSpaceDE/>
      <w:autoSpaceDN/>
      <w:adjustRightInd/>
      <w:spacing w:line="276" w:lineRule="auto"/>
      <w:ind w:left="358" w:hanging="301"/>
      <w:jc w:val="left"/>
      <w:textAlignment w:val="auto"/>
    </w:pPr>
    <w:rPr>
      <w:rFonts w:eastAsiaTheme="minorHAnsi" w:cstheme="minorBidi"/>
      <w:color w:val="auto"/>
    </w:rPr>
  </w:style>
  <w:style w:type="paragraph" w:customStyle="1" w:styleId="IndentedBullet">
    <w:name w:val="Indented Bullet"/>
    <w:basedOn w:val="Bullet"/>
    <w:uiPriority w:val="4"/>
    <w:qFormat/>
    <w:rsid w:val="00E01901"/>
    <w:pPr>
      <w:numPr>
        <w:ilvl w:val="1"/>
      </w:numPr>
      <w:ind w:left="715" w:hanging="301"/>
    </w:pPr>
  </w:style>
  <w:style w:type="paragraph" w:customStyle="1" w:styleId="IndentedNumbered">
    <w:name w:val="Indented Numbered"/>
    <w:basedOn w:val="Numbered"/>
    <w:uiPriority w:val="4"/>
    <w:qFormat/>
    <w:rsid w:val="0009206B"/>
    <w:pPr>
      <w:numPr>
        <w:ilvl w:val="3"/>
      </w:numPr>
      <w:ind w:left="714" w:hanging="357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A762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geNumbers">
    <w:name w:val="Page Numbers"/>
    <w:basedOn w:val="Normal"/>
    <w:uiPriority w:val="6"/>
    <w:qFormat/>
    <w:rsid w:val="007B3743"/>
    <w:pPr>
      <w:suppressAutoHyphens w:val="0"/>
      <w:autoSpaceDE/>
      <w:autoSpaceDN/>
      <w:adjustRightInd/>
      <w:spacing w:line="276" w:lineRule="auto"/>
      <w:jc w:val="center"/>
      <w:textAlignment w:val="auto"/>
    </w:pPr>
    <w:rPr>
      <w:rFonts w:eastAsiaTheme="minorHAnsi" w:cstheme="minorBidi"/>
      <w:color w:val="auto"/>
      <w:sz w:val="16"/>
    </w:rPr>
  </w:style>
  <w:style w:type="paragraph" w:customStyle="1" w:styleId="Lettered">
    <w:name w:val="Lettered"/>
    <w:basedOn w:val="Normal"/>
    <w:uiPriority w:val="3"/>
    <w:qFormat/>
    <w:rsid w:val="0009206B"/>
    <w:pPr>
      <w:numPr>
        <w:ilvl w:val="1"/>
        <w:numId w:val="31"/>
      </w:numPr>
      <w:suppressAutoHyphens w:val="0"/>
      <w:autoSpaceDE/>
      <w:autoSpaceDN/>
      <w:adjustRightInd/>
      <w:spacing w:line="276" w:lineRule="auto"/>
      <w:ind w:left="357" w:hanging="357"/>
      <w:jc w:val="left"/>
      <w:textAlignment w:val="auto"/>
    </w:pPr>
    <w:rPr>
      <w:rFonts w:eastAsiaTheme="minorHAnsi" w:cstheme="minorBidi"/>
      <w:color w:val="auto"/>
    </w:rPr>
  </w:style>
  <w:style w:type="paragraph" w:customStyle="1" w:styleId="IndentedLettered">
    <w:name w:val="Indented Lettered"/>
    <w:basedOn w:val="Normal"/>
    <w:uiPriority w:val="5"/>
    <w:qFormat/>
    <w:rsid w:val="0009206B"/>
    <w:pPr>
      <w:numPr>
        <w:ilvl w:val="4"/>
        <w:numId w:val="31"/>
      </w:numPr>
      <w:suppressAutoHyphens w:val="0"/>
      <w:autoSpaceDE/>
      <w:autoSpaceDN/>
      <w:adjustRightInd/>
      <w:spacing w:line="276" w:lineRule="auto"/>
      <w:ind w:left="714" w:hanging="357"/>
      <w:jc w:val="left"/>
      <w:textAlignment w:val="auto"/>
    </w:pPr>
    <w:rPr>
      <w:rFonts w:eastAsiaTheme="minorHAnsi" w:cstheme="minorBidi"/>
      <w:color w:val="auto"/>
    </w:rPr>
  </w:style>
  <w:style w:type="paragraph" w:styleId="Header">
    <w:name w:val="header"/>
    <w:basedOn w:val="Normal"/>
    <w:link w:val="HeaderChar"/>
    <w:uiPriority w:val="99"/>
    <w:semiHidden/>
    <w:rsid w:val="00B72DD1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eastAsiaTheme="minorHAnsi" w:cstheme="minorBidi"/>
      <w:color w:val="auto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72DD1"/>
    <w:rPr>
      <w:rFonts w:ascii="Twinkl" w:hAnsi="Twinkl"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rsid w:val="00B72DD1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eastAsiaTheme="minorHAnsi" w:cstheme="minorBidi"/>
      <w:color w:val="auto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72DD1"/>
    <w:rPr>
      <w:rFonts w:ascii="Twinkl" w:hAnsi="Twink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enniemcwalters/Downloads/-templates/Editable%20-Portrait/NEW%20Portait%20Activity%20Shee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6350">
          <a:noFill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dk1"/>
        </a:fontRef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Portait Activity Sheet Template.dotx</Template>
  <TotalTime>1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LauraLee Lee</cp:lastModifiedBy>
  <cp:revision>2</cp:revision>
  <cp:lastPrinted>2024-03-13T18:14:00Z</cp:lastPrinted>
  <dcterms:created xsi:type="dcterms:W3CDTF">2025-01-07T14:33:00Z</dcterms:created>
  <dcterms:modified xsi:type="dcterms:W3CDTF">2025-01-07T14:33:00Z</dcterms:modified>
  <cp:category/>
</cp:coreProperties>
</file>